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809" w:rsidRDefault="00AF0577"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09C5BC01" wp14:editId="01CA270B">
            <wp:simplePos x="0" y="0"/>
            <wp:positionH relativeFrom="column">
              <wp:posOffset>2387600</wp:posOffset>
            </wp:positionH>
            <wp:positionV relativeFrom="paragraph">
              <wp:posOffset>-368300</wp:posOffset>
            </wp:positionV>
            <wp:extent cx="1903730" cy="781678"/>
            <wp:effectExtent l="0" t="0" r="1270" b="0"/>
            <wp:wrapNone/>
            <wp:docPr id="3" name="Kuva 3" descr="#vuosaari #älskalivet #helsingfors #nordsjö #hels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vuosaari #älskalivet #helsingfors #nordsjö #helsinki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7" b="28667"/>
                    <a:stretch/>
                  </pic:blipFill>
                  <pic:spPr bwMode="auto">
                    <a:xfrm>
                      <a:off x="0" y="0"/>
                      <a:ext cx="1959444" cy="80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6904" w:rsidRPr="004C6904">
        <w:rPr>
          <w:rFonts w:ascii="Courier New" w:hAnsi="Courier New" w:cs="Courier New"/>
          <w:b/>
          <w:sz w:val="48"/>
          <w:szCs w:val="48"/>
        </w:rPr>
        <w:t>Mitt</w:t>
      </w:r>
      <w:proofErr w:type="spellEnd"/>
      <w:r w:rsidR="004C6904" w:rsidRPr="004C6904">
        <w:rPr>
          <w:rFonts w:ascii="Courier New" w:hAnsi="Courier New" w:cs="Courier New"/>
          <w:b/>
          <w:sz w:val="48"/>
          <w:szCs w:val="48"/>
        </w:rPr>
        <w:t xml:space="preserve"> </w:t>
      </w:r>
      <w:proofErr w:type="spellStart"/>
      <w:r w:rsidR="004C6904" w:rsidRPr="004C6904">
        <w:rPr>
          <w:rFonts w:ascii="Courier New" w:hAnsi="Courier New" w:cs="Courier New"/>
          <w:b/>
          <w:sz w:val="48"/>
          <w:szCs w:val="48"/>
        </w:rPr>
        <w:t>hem</w:t>
      </w:r>
      <w:r w:rsidR="004C6904" w:rsidRPr="004C6904">
        <w:rPr>
          <w:rFonts w:ascii="Courier New" w:hAnsi="Courier New" w:cs="Courier New"/>
          <w:b/>
        </w:rPr>
        <w:t>-</w:t>
      </w:r>
      <w:proofErr w:type="gramStart"/>
      <w:r w:rsidR="004C6904" w:rsidRPr="004C6904">
        <w:rPr>
          <w:rFonts w:ascii="Courier New" w:hAnsi="Courier New" w:cs="Courier New"/>
        </w:rPr>
        <w:t>presentation</w:t>
      </w:r>
      <w:proofErr w:type="spellEnd"/>
      <w:r w:rsidR="004C6904">
        <w:t xml:space="preserve">                                                         </w:t>
      </w:r>
      <w:proofErr w:type="spellStart"/>
      <w:r w:rsidR="004C6904">
        <w:t>namn</w:t>
      </w:r>
      <w:proofErr w:type="spellEnd"/>
      <w:proofErr w:type="gramEnd"/>
      <w:r w:rsidR="004C6904">
        <w:t>: _______________</w:t>
      </w:r>
      <w:bookmarkStart w:id="0" w:name="_GoBack"/>
      <w:bookmarkEnd w:id="0"/>
      <w:r w:rsidR="004C6904">
        <w:t>____________</w:t>
      </w:r>
    </w:p>
    <w:p w:rsidR="004C6904" w:rsidRDefault="004C6904">
      <w:r>
        <w:t>Mieti, mitä hyvää kunkin esityksessä oli. Kirjoita tähän pari sanaa suomeksi/ruotsiksi.</w:t>
      </w:r>
    </w:p>
    <w:p w:rsidR="004C6904" w:rsidRDefault="004C6904" w:rsidP="004C6904">
      <w:pPr>
        <w:spacing w:line="360" w:lineRule="auto"/>
      </w:pPr>
      <w:r>
        <w:t>Anni: ___________________________________________________________________</w:t>
      </w:r>
      <w:r w:rsidRPr="00AF0577">
        <w:rPr>
          <w:i/>
        </w:rPr>
        <w:t>_</w:t>
      </w:r>
      <w:r>
        <w:t>______________________</w:t>
      </w:r>
    </w:p>
    <w:p w:rsidR="004C6904" w:rsidRDefault="004C6904" w:rsidP="004C6904">
      <w:pPr>
        <w:spacing w:line="360" w:lineRule="auto"/>
      </w:pPr>
      <w:r>
        <w:t>Jemina: 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r>
        <w:t>Jasmin: _________________________________________________________________________________________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r>
        <w:t>Ada-Julia: 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proofErr w:type="spellStart"/>
      <w:r>
        <w:t>Tinja</w:t>
      </w:r>
      <w:proofErr w:type="spellEnd"/>
      <w:r>
        <w:t>: __________________________________________________________________________________________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proofErr w:type="spellStart"/>
      <w:r>
        <w:t>Aada</w:t>
      </w:r>
      <w:proofErr w:type="spellEnd"/>
      <w:r>
        <w:t>: __________________________________________________________________________________________</w:t>
      </w:r>
    </w:p>
    <w:p w:rsidR="0035489C" w:rsidRDefault="0035489C" w:rsidP="004C6904">
      <w:pPr>
        <w:spacing w:line="360" w:lineRule="auto"/>
      </w:pPr>
      <w:r>
        <w:t>Elias P: 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proofErr w:type="spellStart"/>
      <w:r>
        <w:t>Vertti</w:t>
      </w:r>
      <w:proofErr w:type="spellEnd"/>
      <w:r>
        <w:t>: _________________________________________________________________________________________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r>
        <w:t>Mikael: _________________________________________________________________________________________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r>
        <w:t>Elias K.: 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r>
        <w:t>Rasmus: 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r>
        <w:t>Joona: _________________________________________________________________________________________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proofErr w:type="spellStart"/>
      <w:r>
        <w:t>Henkka</w:t>
      </w:r>
      <w:proofErr w:type="spellEnd"/>
      <w:r>
        <w:t>: 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r>
        <w:t>Venla: _________________________________________________________________________________________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r>
        <w:t>Jenna: _________________________________________________________________________________________</w:t>
      </w:r>
    </w:p>
    <w:p w:rsidR="004C6904" w:rsidRDefault="004C6904" w:rsidP="004C6904">
      <w:pPr>
        <w:spacing w:line="360" w:lineRule="auto"/>
      </w:pPr>
      <w:proofErr w:type="spellStart"/>
      <w:r>
        <w:t>Sabina</w:t>
      </w:r>
      <w:proofErr w:type="spellEnd"/>
      <w:r>
        <w:t>: _________________________________________________________________________________________</w:t>
      </w:r>
    </w:p>
    <w:p w:rsidR="004C6904" w:rsidRDefault="004C6904"/>
    <w:p w:rsidR="004C6904" w:rsidRDefault="004C6904">
      <w:r>
        <w:t xml:space="preserve">Minkä arvosanan antaisit itse itsellesi (omasta esityksestäsi)? _______________ </w:t>
      </w:r>
      <w:r>
        <w:sym w:font="Wingdings" w:char="F04A"/>
      </w:r>
    </w:p>
    <w:p w:rsidR="004C6904" w:rsidRDefault="004C6904">
      <w:r w:rsidRPr="004C6904">
        <w:rPr>
          <w:b/>
        </w:rPr>
        <w:t>Täydennä lause:</w:t>
      </w:r>
      <w:r>
        <w:t xml:space="preserve"> Tämän esityksen valmistelu oli ________________________________________________________</w:t>
      </w:r>
    </w:p>
    <w:p w:rsidR="004C6904" w:rsidRDefault="00AF0577"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11FE585E" wp14:editId="6590D209">
            <wp:simplePos x="0" y="0"/>
            <wp:positionH relativeFrom="margin">
              <wp:posOffset>-180975</wp:posOffset>
            </wp:positionH>
            <wp:positionV relativeFrom="paragraph">
              <wp:posOffset>275590</wp:posOffset>
            </wp:positionV>
            <wp:extent cx="4098561" cy="2305050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56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904">
        <w:t>______________________________________________________________________________________________.</w:t>
      </w:r>
    </w:p>
    <w:p w:rsidR="004C6904" w:rsidRDefault="004C6904"/>
    <w:p w:rsidR="004C6904" w:rsidRDefault="00AF0577"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00EAAF1A" wp14:editId="464C26D3">
            <wp:simplePos x="0" y="0"/>
            <wp:positionH relativeFrom="margin">
              <wp:posOffset>2895600</wp:posOffset>
            </wp:positionH>
            <wp:positionV relativeFrom="paragraph">
              <wp:posOffset>5080</wp:posOffset>
            </wp:positionV>
            <wp:extent cx="3829050" cy="2153795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904" w:rsidRDefault="004C6904"/>
    <w:sectPr w:rsidR="004C6904" w:rsidSect="004C69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904"/>
    <w:rsid w:val="0035489C"/>
    <w:rsid w:val="004C6904"/>
    <w:rsid w:val="00AF0577"/>
    <w:rsid w:val="00B42C68"/>
    <w:rsid w:val="00B64714"/>
    <w:rsid w:val="00B81809"/>
    <w:rsid w:val="00F3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9324117-63F7-4524-B643-4D3C2021A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C6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69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8EB2774C</Template>
  <TotalTime>13</TotalTime>
  <Pages>1</Pages>
  <Words>225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Opetusvirasto , Helsinki</Company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Lötjönen</dc:creator>
  <cp:keywords/>
  <dc:description/>
  <cp:lastModifiedBy>Anna Lötjönen</cp:lastModifiedBy>
  <cp:revision>1</cp:revision>
  <cp:lastPrinted>2016-01-25T06:54:00Z</cp:lastPrinted>
  <dcterms:created xsi:type="dcterms:W3CDTF">2016-01-25T06:46:00Z</dcterms:created>
  <dcterms:modified xsi:type="dcterms:W3CDTF">2016-03-17T18:34:00Z</dcterms:modified>
</cp:coreProperties>
</file>